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2B72EA7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-481965</wp:posOffset>
                </wp:positionV>
                <wp:extent cx="6652895" cy="97637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0945" y="4693285"/>
                          <a:ext cx="6652895" cy="976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9B143">
                            <w:pPr>
                              <w:bidi w:val="0"/>
                              <w:rPr>
                                <w:rFonts w:hint="default" w:ascii="Apple Chancery" w:hAnsi="Apple Chancery" w:cs="Apple Chancery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Ascii" w:hAnsiTheme="minorAsci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default" w:cs="Apple Chancery" w:asciiTheme="minorAscii" w:hAnsiTheme="minorAsci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zh-CN"/>
                              </w:rPr>
                              <w:t>pring 2026</w:t>
                            </w:r>
                            <w:r>
                              <w:rPr>
                                <w:rFonts w:hint="default" w:ascii="Apple Chancery" w:hAnsi="Apple Chancery" w:cs="Apple Chancery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 w14:paraId="253A35F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/>
                              <w:spacing w:line="240" w:lineRule="auto"/>
                              <w:textAlignment w:val="auto"/>
                              <w:rPr>
                                <w:rFonts w:hint="default" w:cs="Apple Chancery" w:asciiTheme="minorAscii" w:hAnsiTheme="minorAsci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cs="Apple Chancery" w:asciiTheme="minorAscii" w:hAnsiTheme="minorAsci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 w:eastAsia="zh-CN"/>
                              </w:rPr>
                              <w:t>Surrey Sports and Leisure Ice Complex Rink 3 &amp; Mp 1</w:t>
                            </w:r>
                          </w:p>
                          <w:p w14:paraId="586CFF0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/>
                              <w:spacing w:line="240" w:lineRule="auto"/>
                              <w:textAlignment w:val="auto"/>
                              <w:rPr>
                                <w:rFonts w:hint="default" w:cs="Apple Chancery" w:asciiTheme="minorAscii" w:hAnsiTheme="minorAscii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1039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left w:w="108" w:type="dxa"/>
                                <w:right w:w="108" w:type="dxa"/>
                              </w:tblCellMar>
                            </w:tblPr>
                            <w:tblGrid>
                              <w:gridCol w:w="2526"/>
                              <w:gridCol w:w="4412"/>
                              <w:gridCol w:w="3460"/>
                            </w:tblGrid>
                            <w:tr w14:paraId="5654AF3D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0398" w:type="dxa"/>
                                  <w:gridSpan w:val="3"/>
                                  <w:vAlign w:val="center"/>
                                </w:tcPr>
                                <w:p w14:paraId="395CF89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bCs w:val="0"/>
                                      <w:i/>
                                      <w:iCs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 xml:space="preserve">MONDDAY                                                            </w:t>
                                  </w: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**All sessions canceled May 18**</w:t>
                                  </w:r>
                                </w:p>
                              </w:tc>
                            </w:tr>
                            <w:tr w14:paraId="20717C50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3942B32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3:30 - 4:15pm</w:t>
                                  </w:r>
                                </w:p>
                              </w:tc>
                              <w:tc>
                                <w:tcPr>
                                  <w:tcW w:w="4412" w:type="dxa"/>
                                </w:tcPr>
                                <w:p w14:paraId="4F2DA581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Rising Stars</w:t>
                                  </w:r>
                                </w:p>
                                <w:p w14:paraId="6BC21A82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Little Stars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14:paraId="59AAC5D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Rising Off- ice @ 4:30-5:00pm</w:t>
                                  </w:r>
                                </w:p>
                              </w:tc>
                            </w:tr>
                            <w:tr w14:paraId="1B5559AC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top"/>
                                </w:tcPr>
                                <w:p w14:paraId="780B182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4:15 - 5:00pm</w:t>
                                  </w:r>
                                </w:p>
                              </w:tc>
                              <w:tc>
                                <w:tcPr>
                                  <w:tcW w:w="4412" w:type="dxa"/>
                                  <w:vAlign w:val="top"/>
                                </w:tcPr>
                                <w:p w14:paraId="202A5A24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Junior Group Program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  <w:vAlign w:val="top"/>
                                </w:tcPr>
                                <w:p w14:paraId="628F02F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Junior Off- ice @ 3:30- 4:00pm</w:t>
                                  </w:r>
                                </w:p>
                              </w:tc>
                            </w:tr>
                            <w:tr w14:paraId="458ADD37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6FEF33A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5:00 -5:45 pm</w:t>
                                  </w:r>
                                </w:p>
                              </w:tc>
                              <w:tc>
                                <w:tcPr>
                                  <w:tcW w:w="4412" w:type="dxa"/>
                                </w:tcPr>
                                <w:p w14:paraId="78EB8FD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Canskate/ Teen &amp; Adult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14:paraId="4DD871E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14:paraId="18ACF4CE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53258553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6:00 - 7:15pm</w:t>
                                  </w:r>
                                </w:p>
                              </w:tc>
                              <w:tc>
                                <w:tcPr>
                                  <w:tcW w:w="4412" w:type="dxa"/>
                                </w:tcPr>
                                <w:p w14:paraId="23019D3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Intermediate Group Program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14:paraId="57FF7AA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Inter Off- Ice @ 5:00- 5:45pm</w:t>
                                  </w:r>
                                </w:p>
                              </w:tc>
                            </w:tr>
                            <w:tr w14:paraId="6EA34520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3CD625A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7:00 - 8:15pm</w:t>
                                  </w:r>
                                </w:p>
                              </w:tc>
                              <w:tc>
                                <w:tcPr>
                                  <w:tcW w:w="4412" w:type="dxa"/>
                                </w:tcPr>
                                <w:p w14:paraId="3E486F50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Senior/ Diamond Group Program</w:t>
                                  </w:r>
                                </w:p>
                              </w:tc>
                              <w:tc>
                                <w:tcPr>
                                  <w:tcW w:w="3460" w:type="dxa"/>
                                </w:tcPr>
                                <w:p w14:paraId="6F0E4241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Sen/ Dia Off- ice @ 6:00-6:45pm</w:t>
                                  </w:r>
                                </w:p>
                              </w:tc>
                            </w:tr>
                          </w:tbl>
                          <w:p w14:paraId="75FD75EC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1039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26"/>
                              <w:gridCol w:w="4463"/>
                              <w:gridCol w:w="3409"/>
                            </w:tblGrid>
                            <w:tr w14:paraId="459D45D8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0398" w:type="dxa"/>
                                  <w:gridSpan w:val="3"/>
                                  <w:vAlign w:val="center"/>
                                </w:tcPr>
                                <w:p w14:paraId="29BDA57F">
                                  <w:pPr>
                                    <w:jc w:val="left"/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WEDNESDAY</w:t>
                                  </w:r>
                                </w:p>
                              </w:tc>
                            </w:tr>
                            <w:tr w14:paraId="7D716D7C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78DD6C2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3:45 - 4:30pm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14:paraId="29071EC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09" w:type="dxa"/>
                                  <w:vMerge w:val="restart"/>
                                  <w:vAlign w:val="center"/>
                                </w:tcPr>
                                <w:p w14:paraId="3D7F87E1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Off- ice @ 3:30-4:15pm</w:t>
                                  </w:r>
                                </w:p>
                              </w:tc>
                            </w:tr>
                            <w:tr w14:paraId="286DCB2F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top"/>
                                </w:tcPr>
                                <w:p w14:paraId="2BAD2FD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4:30 - 5:15pm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  <w:vAlign w:val="top"/>
                                </w:tcPr>
                                <w:p w14:paraId="091DAEE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Junior and Intermediate Freeskate</w:t>
                                  </w:r>
                                </w:p>
                              </w:tc>
                              <w:tc>
                                <w:tcPr>
                                  <w:tcW w:w="3409" w:type="dxa"/>
                                  <w:vMerge w:val="continue"/>
                                  <w:tcBorders/>
                                  <w:vAlign w:val="top"/>
                                </w:tcPr>
                                <w:p w14:paraId="357431F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4B7320E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1AEEA8C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5:15 -5:30 pm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14:paraId="29546896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Group Edges and Turns</w:t>
                                  </w:r>
                                </w:p>
                              </w:tc>
                              <w:tc>
                                <w:tcPr>
                                  <w:tcW w:w="3409" w:type="dxa"/>
                                  <w:vMerge w:val="continue"/>
                                  <w:tcBorders/>
                                </w:tcPr>
                                <w:p w14:paraId="6A9BCCD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14:paraId="77AAF71F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10D113C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5:30 - 6:30pm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14:paraId="627D82F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Senior and Diamond Freeskate</w:t>
                                  </w:r>
                                </w:p>
                              </w:tc>
                              <w:tc>
                                <w:tcPr>
                                  <w:tcW w:w="3409" w:type="dxa"/>
                                  <w:vMerge w:val="continue"/>
                                  <w:tcBorders/>
                                </w:tcPr>
                                <w:p w14:paraId="23B9A49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CCF73F8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3F65B92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6:45 - 7:45pm</w:t>
                                  </w:r>
                                </w:p>
                              </w:tc>
                              <w:tc>
                                <w:tcPr>
                                  <w:tcW w:w="4463" w:type="dxa"/>
                                </w:tcPr>
                                <w:p w14:paraId="6EAB264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 with Dance Priority</w:t>
                                  </w:r>
                                </w:p>
                              </w:tc>
                              <w:tc>
                                <w:tcPr>
                                  <w:tcW w:w="3409" w:type="dxa"/>
                                  <w:vMerge w:val="continue"/>
                                  <w:tcBorders/>
                                </w:tcPr>
                                <w:p w14:paraId="73ECF6F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E09CB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1039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26"/>
                              <w:gridCol w:w="4437"/>
                              <w:gridCol w:w="3435"/>
                            </w:tblGrid>
                            <w:tr w14:paraId="71B14D26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0398" w:type="dxa"/>
                                  <w:gridSpan w:val="3"/>
                                  <w:vAlign w:val="center"/>
                                </w:tcPr>
                                <w:p w14:paraId="2B2F4712">
                                  <w:pPr>
                                    <w:jc w:val="left"/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14:paraId="25D6219D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249FA92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3:45 - 4:30pm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4CC74451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Rising Stars</w:t>
                                  </w:r>
                                </w:p>
                                <w:p w14:paraId="44B0325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Little Stars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restart"/>
                                </w:tcPr>
                                <w:p w14:paraId="6B6646E4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 w14:paraId="01193DD6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Off- ice @3:30- 4:15pm</w:t>
                                  </w:r>
                                </w:p>
                                <w:p w14:paraId="4A628F78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Senior/ Diamond Off- ice @7-7:45</w:t>
                                  </w:r>
                                </w:p>
                              </w:tc>
                            </w:tr>
                            <w:tr w14:paraId="51919E08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top"/>
                                </w:tcPr>
                                <w:p w14:paraId="2E2C630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4:30 - 5:15pm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vAlign w:val="top"/>
                                </w:tcPr>
                                <w:p w14:paraId="4C9A2D73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Junior and Intermediate Freeskate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  <w:tcBorders/>
                                  <w:vAlign w:val="top"/>
                                </w:tcPr>
                                <w:p w14:paraId="3148C6B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2618136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3F9488E2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5:15 -6:00 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13695E9A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  <w:tcBorders/>
                                </w:tcPr>
                                <w:p w14:paraId="41EEE726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14:paraId="49391903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513010B4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6:00 - 7:00pm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3217955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Intermediate Group Program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  <w:tcBorders/>
                                </w:tcPr>
                                <w:p w14:paraId="33357FC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77544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1039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26"/>
                              <w:gridCol w:w="4437"/>
                              <w:gridCol w:w="3435"/>
                            </w:tblGrid>
                            <w:tr w14:paraId="71D35D87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0398" w:type="dxa"/>
                                  <w:gridSpan w:val="3"/>
                                  <w:vAlign w:val="center"/>
                                </w:tcPr>
                                <w:p w14:paraId="55C8C635">
                                  <w:pPr>
                                    <w:jc w:val="left"/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 xml:space="preserve">FRIDAY                                                     </w:t>
                                  </w: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 xml:space="preserve"> **All sessions canceled April 3, May 15**</w:t>
                                  </w:r>
                                </w:p>
                              </w:tc>
                            </w:tr>
                            <w:tr w14:paraId="5D9D658F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03ABBAF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3:30- 4:15pm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6FE640B1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Canskate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restart"/>
                                </w:tcPr>
                                <w:p w14:paraId="63B79E1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 w14:paraId="37017A67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Off- ice @3:30- 4:15pm</w:t>
                                  </w:r>
                                </w:p>
                                <w:p w14:paraId="1AC263C4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Senior/ Diamond Off- ice @7-7:45</w:t>
                                  </w:r>
                                </w:p>
                                <w:p w14:paraId="24F6327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/>
                                      <w:iCs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 w14:paraId="5020C576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39EAF6E7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top"/>
                                </w:tcPr>
                                <w:p w14:paraId="4CF7D68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4:15- 5:00pm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vAlign w:val="top"/>
                                </w:tcPr>
                                <w:p w14:paraId="7B3C59F6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Canskate/Teen &amp; Adult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  <w:vAlign w:val="top"/>
                                </w:tcPr>
                                <w:p w14:paraId="1833252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B37E33B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338E8614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5:15 -6:00 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0C59388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</w:tcPr>
                                <w:p w14:paraId="74159274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14:paraId="1BD61FC5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7A19D849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6:00 - 7:00pm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47831D23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</w:tcPr>
                                <w:p w14:paraId="5826719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CE0C26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tbl>
                            <w:tblPr>
                              <w:tblStyle w:val="5"/>
                              <w:tblW w:w="10398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26"/>
                              <w:gridCol w:w="4437"/>
                              <w:gridCol w:w="3435"/>
                            </w:tblGrid>
                            <w:tr w14:paraId="52847544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0398" w:type="dxa"/>
                                  <w:gridSpan w:val="3"/>
                                  <w:vAlign w:val="center"/>
                                </w:tcPr>
                                <w:p w14:paraId="3C65B4DC">
                                  <w:pPr>
                                    <w:jc w:val="left"/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 w:val="0"/>
                                      <w:iCs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 xml:space="preserve">SATURDAY                                                         </w:t>
                                  </w: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/>
                                      <w:bCs/>
                                      <w:i/>
                                      <w:iCs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 xml:space="preserve"> **All sessions canceled May 16**</w:t>
                                  </w:r>
                                </w:p>
                              </w:tc>
                            </w:tr>
                            <w:tr w14:paraId="34C8C793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384D208E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8:15- 9:00am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6FB85FB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Teen/Adult Advance Group</w:t>
                                  </w:r>
                                </w:p>
                                <w:p w14:paraId="04D4379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Teen/Adult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restart"/>
                                </w:tcPr>
                                <w:p w14:paraId="0BC74967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 w14:paraId="3D6B7AA2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Teen&amp;Adult/ Open</w:t>
                                  </w:r>
                                </w:p>
                                <w:p w14:paraId="78E14E3A">
                                  <w:pPr>
                                    <w:jc w:val="center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Off- ice @9:15- 10:00AM</w:t>
                                  </w:r>
                                </w:p>
                                <w:p w14:paraId="332CFADB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AD2FA82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top"/>
                                </w:tcPr>
                                <w:p w14:paraId="278538F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9:00- 10:00am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vAlign w:val="top"/>
                                </w:tcPr>
                                <w:p w14:paraId="4CF3E008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  <w:vAlign w:val="top"/>
                                </w:tcPr>
                                <w:p w14:paraId="13BB040F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A24F42B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</w:tcPr>
                                <w:p w14:paraId="74719D05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10:00 -11:00am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</w:tcPr>
                                <w:p w14:paraId="0B78FF13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Open Multi Purpose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</w:tcPr>
                                <w:p w14:paraId="5175615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14:paraId="7443C42D"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2526" w:type="dxa"/>
                                  <w:vAlign w:val="center"/>
                                </w:tcPr>
                                <w:p w14:paraId="08C92E53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11:00 - 11:45am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vAlign w:val="center"/>
                                </w:tcPr>
                                <w:p w14:paraId="5EA9459D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  <w:t>Canskate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vMerge w:val="continue"/>
                                </w:tcPr>
                                <w:p w14:paraId="0C7FB6A0">
                                  <w:pPr>
                                    <w:jc w:val="both"/>
                                    <w:rPr>
                                      <w:rFonts w:hint="default" w:eastAsia="微软雅黑" w:cs="微软雅黑" w:asciiTheme="minorAscii" w:hAnsiTheme="minorAscii"/>
                                      <w:b w:val="0"/>
                                      <w:i w:val="0"/>
                                      <w:caps w:val="0"/>
                                      <w:color w:val="auto"/>
                                      <w:spacing w:val="0"/>
                                      <w:sz w:val="20"/>
                                      <w:szCs w:val="20"/>
                                      <w:shd w:val="clear" w:fill="FFFFFF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A2552C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4"/>
                                <w:szCs w:val="24"/>
                                <w:shd w:val="clear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50pt;margin-top:-37.95pt;height:768.8pt;width:523.85pt;z-index:251660288;mso-width-relative:page;mso-height-relative:page;" filled="f" stroked="f" coordsize="21600,21600" o:gfxdata="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zKDft4AAAANAQAADwAA&#10;AAAAAAABACAAAAAiAAAAZHJzL2Rvd25yZXYueG1sUEsBAhQAFAAAAAgAh07iQI13tWNJAgAAcwQA&#10;AA4AAAAAAAAAAQAgAAAAL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79B143">
                      <w:pPr>
                        <w:bidi w:val="0"/>
                        <w:rPr>
                          <w:rFonts w:hint="default" w:ascii="Apple Chancery" w:hAnsi="Apple Chancery" w:cs="Apple Chancery"/>
                          <w:b/>
                          <w:bCs/>
                          <w:i/>
                          <w:i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Theme="minorAscii" w:hAnsiTheme="minorAsci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 w:eastAsia="zh-CN"/>
                        </w:rPr>
                        <w:t>S</w:t>
                      </w:r>
                      <w:r>
                        <w:rPr>
                          <w:rFonts w:hint="default" w:cs="Apple Chancery" w:asciiTheme="minorAscii" w:hAnsiTheme="minorAsci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 w:eastAsia="zh-CN"/>
                        </w:rPr>
                        <w:t>pring 2026</w:t>
                      </w:r>
                      <w:r>
                        <w:rPr>
                          <w:rFonts w:hint="default" w:ascii="Apple Chancery" w:hAnsi="Apple Chancery" w:cs="Apple Chancery"/>
                          <w:b/>
                          <w:bCs/>
                          <w:i/>
                          <w:iCs/>
                          <w:sz w:val="28"/>
                          <w:szCs w:val="28"/>
                          <w:lang w:val="en-US" w:eastAsia="zh-CN"/>
                        </w:rPr>
                        <w:t xml:space="preserve">               </w:t>
                      </w:r>
                    </w:p>
                    <w:p w14:paraId="253A35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/>
                        <w:spacing w:line="240" w:lineRule="auto"/>
                        <w:textAlignment w:val="auto"/>
                        <w:rPr>
                          <w:rFonts w:hint="default" w:cs="Apple Chancery" w:asciiTheme="minorAscii" w:hAnsiTheme="minorAsci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cs="Apple Chancery" w:asciiTheme="minorAscii" w:hAnsiTheme="minorAscii"/>
                          <w:b/>
                          <w:bCs/>
                          <w:i/>
                          <w:iCs/>
                          <w:sz w:val="24"/>
                          <w:szCs w:val="24"/>
                          <w:lang w:val="en-US" w:eastAsia="zh-CN"/>
                        </w:rPr>
                        <w:t>Surrey Sports and Leisure Ice Complex Rink 3 &amp; Mp 1</w:t>
                      </w:r>
                    </w:p>
                    <w:p w14:paraId="586CFF0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/>
                        <w:spacing w:line="240" w:lineRule="auto"/>
                        <w:textAlignment w:val="auto"/>
                        <w:rPr>
                          <w:rFonts w:hint="default" w:cs="Apple Chancery" w:asciiTheme="minorAscii" w:hAnsiTheme="minorAscii"/>
                          <w:sz w:val="24"/>
                          <w:szCs w:val="24"/>
                          <w:lang w:val="en-US" w:eastAsia="zh-CN"/>
                        </w:rPr>
                      </w:pPr>
                    </w:p>
                    <w:tbl>
                      <w:tblPr>
                        <w:tblStyle w:val="5"/>
                        <w:tblW w:w="1039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left w:w="108" w:type="dxa"/>
                          <w:right w:w="108" w:type="dxa"/>
                        </w:tblCellMar>
                      </w:tblPr>
                      <w:tblGrid>
                        <w:gridCol w:w="2526"/>
                        <w:gridCol w:w="4412"/>
                        <w:gridCol w:w="3460"/>
                      </w:tblGrid>
                      <w:tr w14:paraId="5654AF3D">
                        <w:trPr>
                          <w:trHeight w:val="389" w:hRule="atLeast"/>
                        </w:trPr>
                        <w:tc>
                          <w:tcPr>
                            <w:tcW w:w="10398" w:type="dxa"/>
                            <w:gridSpan w:val="3"/>
                            <w:vAlign w:val="center"/>
                          </w:tcPr>
                          <w:p w14:paraId="395CF89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 xml:space="preserve">MONDDAY                                                            </w:t>
                            </w: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**All sessions canceled May 18**</w:t>
                            </w:r>
                          </w:p>
                        </w:tc>
                      </w:tr>
                      <w:tr w14:paraId="20717C50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3942B32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3:30 - 4:15pm</w:t>
                            </w:r>
                          </w:p>
                        </w:tc>
                        <w:tc>
                          <w:tcPr>
                            <w:tcW w:w="4412" w:type="dxa"/>
                          </w:tcPr>
                          <w:p w14:paraId="4F2DA581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Rising Stars</w:t>
                            </w:r>
                          </w:p>
                          <w:p w14:paraId="6BC21A82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Little Stars</w:t>
                            </w:r>
                          </w:p>
                        </w:tc>
                        <w:tc>
                          <w:tcPr>
                            <w:tcW w:w="3460" w:type="dxa"/>
                          </w:tcPr>
                          <w:p w14:paraId="59AAC5D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Rising Off- ice @ 4:30-5:00pm</w:t>
                            </w:r>
                          </w:p>
                        </w:tc>
                      </w:tr>
                      <w:tr w14:paraId="1B5559AC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top"/>
                          </w:tcPr>
                          <w:p w14:paraId="780B182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4:15 - 5:00pm</w:t>
                            </w:r>
                          </w:p>
                        </w:tc>
                        <w:tc>
                          <w:tcPr>
                            <w:tcW w:w="4412" w:type="dxa"/>
                            <w:vAlign w:val="top"/>
                          </w:tcPr>
                          <w:p w14:paraId="202A5A24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Junior Group Program</w:t>
                            </w:r>
                          </w:p>
                        </w:tc>
                        <w:tc>
                          <w:tcPr>
                            <w:tcW w:w="3460" w:type="dxa"/>
                            <w:vAlign w:val="top"/>
                          </w:tcPr>
                          <w:p w14:paraId="628F02F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Junior Off- ice @ 3:30- 4:00pm</w:t>
                            </w:r>
                          </w:p>
                        </w:tc>
                      </w:tr>
                      <w:tr w14:paraId="458ADD37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6FEF33A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5:00 -5:45 pm</w:t>
                            </w:r>
                          </w:p>
                        </w:tc>
                        <w:tc>
                          <w:tcPr>
                            <w:tcW w:w="4412" w:type="dxa"/>
                          </w:tcPr>
                          <w:p w14:paraId="78EB8FD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Canskate/ Teen &amp; Adult</w:t>
                            </w:r>
                          </w:p>
                        </w:tc>
                        <w:tc>
                          <w:tcPr>
                            <w:tcW w:w="3460" w:type="dxa"/>
                          </w:tcPr>
                          <w:p w14:paraId="4DD871E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 w14:paraId="18ACF4CE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5325855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6:00 - 7:15pm</w:t>
                            </w:r>
                          </w:p>
                        </w:tc>
                        <w:tc>
                          <w:tcPr>
                            <w:tcW w:w="4412" w:type="dxa"/>
                          </w:tcPr>
                          <w:p w14:paraId="23019D3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Intermediate Group Program</w:t>
                            </w:r>
                          </w:p>
                        </w:tc>
                        <w:tc>
                          <w:tcPr>
                            <w:tcW w:w="3460" w:type="dxa"/>
                          </w:tcPr>
                          <w:p w14:paraId="57FF7AA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Inter Off- Ice @ 5:00- 5:45pm</w:t>
                            </w:r>
                          </w:p>
                        </w:tc>
                      </w:tr>
                      <w:tr w14:paraId="6EA34520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3CD625A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7:00 - 8:15pm</w:t>
                            </w:r>
                          </w:p>
                        </w:tc>
                        <w:tc>
                          <w:tcPr>
                            <w:tcW w:w="4412" w:type="dxa"/>
                          </w:tcPr>
                          <w:p w14:paraId="3E486F50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Senior/ Diamond Group Program</w:t>
                            </w:r>
                          </w:p>
                        </w:tc>
                        <w:tc>
                          <w:tcPr>
                            <w:tcW w:w="3460" w:type="dxa"/>
                          </w:tcPr>
                          <w:p w14:paraId="6F0E4241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Sen/ Dia Off- ice @ 6:00-6:45pm</w:t>
                            </w:r>
                          </w:p>
                        </w:tc>
                      </w:tr>
                    </w:tbl>
                    <w:p w14:paraId="75FD75EC">
                      <w:pPr>
                        <w:jc w:val="both"/>
                        <w:rPr>
                          <w:rFonts w:hint="default" w:eastAsia="微软雅黑" w:cs="微软雅黑" w:asciiTheme="minorAscii" w:hAnsiTheme="minorAscii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1039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26"/>
                        <w:gridCol w:w="4463"/>
                        <w:gridCol w:w="3409"/>
                      </w:tblGrid>
                      <w:tr w14:paraId="459D45D8">
                        <w:trPr>
                          <w:trHeight w:val="389" w:hRule="atLeast"/>
                        </w:trPr>
                        <w:tc>
                          <w:tcPr>
                            <w:tcW w:w="10398" w:type="dxa"/>
                            <w:gridSpan w:val="3"/>
                            <w:vAlign w:val="center"/>
                          </w:tcPr>
                          <w:p w14:paraId="29BDA57F">
                            <w:pPr>
                              <w:jc w:val="left"/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WEDNESDAY</w:t>
                            </w:r>
                          </w:p>
                        </w:tc>
                      </w:tr>
                      <w:tr w14:paraId="7D716D7C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78DD6C2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3:45 - 4:30pm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14:paraId="29071EC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09" w:type="dxa"/>
                            <w:vMerge w:val="restart"/>
                            <w:vAlign w:val="center"/>
                          </w:tcPr>
                          <w:p w14:paraId="3D7F87E1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Off- ice @ 3:30-4:15pm</w:t>
                            </w:r>
                          </w:p>
                        </w:tc>
                      </w:tr>
                      <w:tr w14:paraId="286DCB2F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top"/>
                          </w:tcPr>
                          <w:p w14:paraId="2BAD2FD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4:30 - 5:15pm</w:t>
                            </w:r>
                          </w:p>
                        </w:tc>
                        <w:tc>
                          <w:tcPr>
                            <w:tcW w:w="4463" w:type="dxa"/>
                            <w:vAlign w:val="top"/>
                          </w:tcPr>
                          <w:p w14:paraId="091DAEE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Junior and Intermediate Freeskate</w:t>
                            </w:r>
                          </w:p>
                        </w:tc>
                        <w:tc>
                          <w:tcPr>
                            <w:tcW w:w="3409" w:type="dxa"/>
                            <w:vMerge w:val="continue"/>
                            <w:tcBorders/>
                            <w:vAlign w:val="top"/>
                          </w:tcPr>
                          <w:p w14:paraId="357431F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4B7320E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1AEEA8C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5:15 -5:30 pm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14:paraId="29546896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Group Edges and Turns</w:t>
                            </w:r>
                          </w:p>
                        </w:tc>
                        <w:tc>
                          <w:tcPr>
                            <w:tcW w:w="3409" w:type="dxa"/>
                            <w:vMerge w:val="continue"/>
                            <w:tcBorders/>
                          </w:tcPr>
                          <w:p w14:paraId="6A9BCCD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 w14:paraId="77AAF71F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10D113C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5:30 - 6:30pm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14:paraId="627D82F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Senior and Diamond Freeskate</w:t>
                            </w:r>
                          </w:p>
                        </w:tc>
                        <w:tc>
                          <w:tcPr>
                            <w:tcW w:w="3409" w:type="dxa"/>
                            <w:vMerge w:val="continue"/>
                            <w:tcBorders/>
                          </w:tcPr>
                          <w:p w14:paraId="23B9A49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CCF73F8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3F65B92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6:45 - 7:45pm</w:t>
                            </w:r>
                          </w:p>
                        </w:tc>
                        <w:tc>
                          <w:tcPr>
                            <w:tcW w:w="4463" w:type="dxa"/>
                          </w:tcPr>
                          <w:p w14:paraId="6EAB264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 with Dance Priority</w:t>
                            </w:r>
                          </w:p>
                        </w:tc>
                        <w:tc>
                          <w:tcPr>
                            <w:tcW w:w="3409" w:type="dxa"/>
                            <w:vMerge w:val="continue"/>
                            <w:tcBorders/>
                          </w:tcPr>
                          <w:p w14:paraId="73ECF6F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69E09CB7">
                      <w:pPr>
                        <w:jc w:val="both"/>
                        <w:rPr>
                          <w:rFonts w:hint="default" w:eastAsia="微软雅黑" w:cs="微软雅黑" w:asciiTheme="minorAscii" w:hAnsiTheme="minorAscii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1039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26"/>
                        <w:gridCol w:w="4437"/>
                        <w:gridCol w:w="3435"/>
                      </w:tblGrid>
                      <w:tr w14:paraId="71B14D26">
                        <w:trPr>
                          <w:trHeight w:val="389" w:hRule="atLeast"/>
                        </w:trPr>
                        <w:tc>
                          <w:tcPr>
                            <w:tcW w:w="10398" w:type="dxa"/>
                            <w:gridSpan w:val="3"/>
                            <w:vAlign w:val="center"/>
                          </w:tcPr>
                          <w:p w14:paraId="2B2F4712">
                            <w:pPr>
                              <w:jc w:val="left"/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THURSDAY</w:t>
                            </w:r>
                          </w:p>
                        </w:tc>
                      </w:tr>
                      <w:tr w14:paraId="25D6219D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249FA92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3:45 - 4:30pm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4CC74451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Rising Stars</w:t>
                            </w:r>
                          </w:p>
                          <w:p w14:paraId="44B0325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Little Stars</w:t>
                            </w:r>
                          </w:p>
                        </w:tc>
                        <w:tc>
                          <w:tcPr>
                            <w:tcW w:w="3435" w:type="dxa"/>
                            <w:vMerge w:val="restart"/>
                          </w:tcPr>
                          <w:p w14:paraId="6B6646E4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01193DD6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Off- ice @3:30- 4:15pm</w:t>
                            </w:r>
                          </w:p>
                          <w:p w14:paraId="4A628F78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Senior/ Diamond Off- ice @7-7:45</w:t>
                            </w:r>
                          </w:p>
                        </w:tc>
                      </w:tr>
                      <w:tr w14:paraId="51919E08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top"/>
                          </w:tcPr>
                          <w:p w14:paraId="2E2C630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4:30 - 5:15pm</w:t>
                            </w:r>
                          </w:p>
                        </w:tc>
                        <w:tc>
                          <w:tcPr>
                            <w:tcW w:w="4437" w:type="dxa"/>
                            <w:vAlign w:val="top"/>
                          </w:tcPr>
                          <w:p w14:paraId="4C9A2D7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Junior and Intermediate Freeskate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  <w:tcBorders/>
                            <w:vAlign w:val="top"/>
                          </w:tcPr>
                          <w:p w14:paraId="3148C6B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2618136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3F9488E2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5:15 -6:00 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13695E9A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  <w:tcBorders/>
                          </w:tcPr>
                          <w:p w14:paraId="41EEE726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 w14:paraId="49391903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513010B4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6:00 - 7:00pm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3217955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Intermediate Group Program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  <w:tcBorders/>
                          </w:tcPr>
                          <w:p w14:paraId="33357FC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1D775443">
                      <w:pPr>
                        <w:jc w:val="both"/>
                        <w:rPr>
                          <w:rFonts w:hint="default" w:eastAsia="微软雅黑" w:cs="微软雅黑" w:asciiTheme="minorAscii" w:hAnsiTheme="minorAscii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1039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26"/>
                        <w:gridCol w:w="4437"/>
                        <w:gridCol w:w="3435"/>
                      </w:tblGrid>
                      <w:tr w14:paraId="71D35D87">
                        <w:trPr>
                          <w:trHeight w:val="389" w:hRule="atLeast"/>
                        </w:trPr>
                        <w:tc>
                          <w:tcPr>
                            <w:tcW w:w="10398" w:type="dxa"/>
                            <w:gridSpan w:val="3"/>
                            <w:vAlign w:val="center"/>
                          </w:tcPr>
                          <w:p w14:paraId="55C8C635">
                            <w:pPr>
                              <w:jc w:val="left"/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 xml:space="preserve">FRIDAY                                                     </w:t>
                            </w: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 xml:space="preserve"> **All sessions canceled April 3, May 15**</w:t>
                            </w:r>
                          </w:p>
                        </w:tc>
                      </w:tr>
                      <w:tr w14:paraId="5D9D658F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03ABBAF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3:30- 4:15pm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6FE640B1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Canskate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restart"/>
                          </w:tcPr>
                          <w:p w14:paraId="63B79E1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37017A67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Off- ice @3:30- 4:15pm</w:t>
                            </w:r>
                          </w:p>
                          <w:p w14:paraId="1AC263C4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Senior/ Diamond Off- ice @7-7:45</w:t>
                            </w:r>
                          </w:p>
                          <w:p w14:paraId="24F6327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5020C576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39EAF6E7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top"/>
                          </w:tcPr>
                          <w:p w14:paraId="4CF7D68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4:15- 5:00pm</w:t>
                            </w:r>
                          </w:p>
                        </w:tc>
                        <w:tc>
                          <w:tcPr>
                            <w:tcW w:w="4437" w:type="dxa"/>
                            <w:vAlign w:val="top"/>
                          </w:tcPr>
                          <w:p w14:paraId="7B3C59F6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Canskate/Teen &amp; Adult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  <w:vAlign w:val="top"/>
                          </w:tcPr>
                          <w:p w14:paraId="1833252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B37E33B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338E8614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5:15 -6:00 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0C59388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</w:tcPr>
                          <w:p w14:paraId="74159274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 w14:paraId="1BD61FC5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7A19D849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6:00 - 7:00pm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47831D2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</w:tcPr>
                          <w:p w14:paraId="5826719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0FCE0C26">
                      <w:pPr>
                        <w:jc w:val="both"/>
                        <w:rPr>
                          <w:rFonts w:hint="default" w:eastAsia="微软雅黑" w:cs="微软雅黑" w:asciiTheme="minorAscii" w:hAnsiTheme="minorAscii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tbl>
                      <w:tblPr>
                        <w:tblStyle w:val="5"/>
                        <w:tblW w:w="10398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26"/>
                        <w:gridCol w:w="4437"/>
                        <w:gridCol w:w="3435"/>
                      </w:tblGrid>
                      <w:tr w14:paraId="52847544">
                        <w:trPr>
                          <w:trHeight w:val="389" w:hRule="atLeast"/>
                        </w:trPr>
                        <w:tc>
                          <w:tcPr>
                            <w:tcW w:w="10398" w:type="dxa"/>
                            <w:gridSpan w:val="3"/>
                            <w:vAlign w:val="center"/>
                          </w:tcPr>
                          <w:p w14:paraId="3C65B4DC">
                            <w:pPr>
                              <w:jc w:val="left"/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 xml:space="preserve">SATURDAY                                                         </w:t>
                            </w:r>
                            <w:r>
                              <w:rPr>
                                <w:rFonts w:hint="default" w:eastAsia="微软雅黑" w:cs="微软雅黑" w:asciiTheme="minorAscii" w:hAnsiTheme="minorAscii"/>
                                <w:b/>
                                <w:bCs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 xml:space="preserve"> **All sessions canceled May 16**</w:t>
                            </w:r>
                          </w:p>
                        </w:tc>
                      </w:tr>
                      <w:tr w14:paraId="34C8C793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384D208E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8:15- 9:00am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6FB85FB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Teen/Adult Advance Group</w:t>
                            </w:r>
                          </w:p>
                          <w:p w14:paraId="04D4379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Teen/Adult</w:t>
                            </w:r>
                          </w:p>
                        </w:tc>
                        <w:tc>
                          <w:tcPr>
                            <w:tcW w:w="3435" w:type="dxa"/>
                            <w:vMerge w:val="restart"/>
                          </w:tcPr>
                          <w:p w14:paraId="0BC74967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 w14:paraId="3D6B7AA2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Teen&amp;Adult/ Open</w:t>
                            </w:r>
                          </w:p>
                          <w:p w14:paraId="78E14E3A">
                            <w:pPr>
                              <w:jc w:val="center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Off- ice @9:15- 10:00AM</w:t>
                            </w:r>
                          </w:p>
                          <w:p w14:paraId="332CFADB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AD2FA82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top"/>
                          </w:tcPr>
                          <w:p w14:paraId="278538F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9:00- 10:00am</w:t>
                            </w:r>
                          </w:p>
                        </w:tc>
                        <w:tc>
                          <w:tcPr>
                            <w:tcW w:w="4437" w:type="dxa"/>
                            <w:vAlign w:val="top"/>
                          </w:tcPr>
                          <w:p w14:paraId="4CF3E008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  <w:vAlign w:val="top"/>
                          </w:tcPr>
                          <w:p w14:paraId="13BB040F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A24F42B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</w:tcPr>
                          <w:p w14:paraId="74719D05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10:00 -11:00am</w:t>
                            </w:r>
                          </w:p>
                        </w:tc>
                        <w:tc>
                          <w:tcPr>
                            <w:tcW w:w="4437" w:type="dxa"/>
                          </w:tcPr>
                          <w:p w14:paraId="0B78FF1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Open Multi Purpose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</w:tcPr>
                          <w:p w14:paraId="5175615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eastAsia="zh-CN"/>
                              </w:rPr>
                            </w:pPr>
                          </w:p>
                        </w:tc>
                      </w:tr>
                      <w:tr w14:paraId="7443C42D">
                        <w:trPr>
                          <w:trHeight w:val="389" w:hRule="atLeast"/>
                        </w:trPr>
                        <w:tc>
                          <w:tcPr>
                            <w:tcW w:w="2526" w:type="dxa"/>
                            <w:vAlign w:val="center"/>
                          </w:tcPr>
                          <w:p w14:paraId="08C92E53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11:00 - 11:45am</w:t>
                            </w:r>
                          </w:p>
                        </w:tc>
                        <w:tc>
                          <w:tcPr>
                            <w:tcW w:w="4437" w:type="dxa"/>
                            <w:vAlign w:val="center"/>
                          </w:tcPr>
                          <w:p w14:paraId="5EA9459D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  <w:t>Canskate</w:t>
                            </w:r>
                          </w:p>
                        </w:tc>
                        <w:tc>
                          <w:tcPr>
                            <w:tcW w:w="3435" w:type="dxa"/>
                            <w:vMerge w:val="continue"/>
                          </w:tcPr>
                          <w:p w14:paraId="0C7FB6A0">
                            <w:pPr>
                              <w:jc w:val="both"/>
                              <w:rPr>
                                <w:rFonts w:hint="default" w:eastAsia="微软雅黑" w:cs="微软雅黑" w:asciiTheme="minorAscii" w:hAnsiTheme="minorAscii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35A2552C">
                      <w:pPr>
                        <w:jc w:val="both"/>
                        <w:rPr>
                          <w:rFonts w:hint="default" w:eastAsia="微软雅黑" w:cs="微软雅黑" w:asciiTheme="minorAscii" w:hAnsiTheme="minorAscii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-1193800</wp:posOffset>
                </wp:positionH>
                <wp:positionV relativeFrom="paragraph">
                  <wp:posOffset>-938530</wp:posOffset>
                </wp:positionV>
                <wp:extent cx="7684770" cy="10720070"/>
                <wp:effectExtent l="0" t="0" r="11430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9545" y="85725"/>
                          <a:ext cx="7684770" cy="107200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44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94pt;margin-top:-73.9pt;height:844.1pt;width:605.1pt;z-index:251659264;mso-width-relative:page;mso-height-relative:page;" filled="t" stroked="f" coordsize="21600,21600" o:gfxdata="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20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M4QklNBAwAAAAACX0AAAABAAAAcQAAAKAA&#10;AAFUAADUgAAACWEAG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">
                <v:fill type="frame" on="t" focussize="0,0" recolor="t" rotate="t" r:id="rId4"/>
                <v:stroke on="f" weight="0.5pt"/>
                <v:imagedata o:title=""/>
                <o:lock v:ext="edit" aspectratio="f"/>
                <v:textbox>
                  <w:txbxContent>
                    <w:p w14:paraId="19C84444"/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DB83A21-927B-C715-26D5-C6698B12D1CD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55A08F57-DBC1-0165-26D5-C66998D3D3E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  <w:embedRegular r:id="rId3" w:fontKey="{90C28C4F-85E5-DDBD-26D5-C6693C941F73}"/>
  </w:font>
  <w:font w:name="Apple SD Gothic Neo Regular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Noto Nastaliq Urdu Regular">
    <w:panose1 w:val="020B0502040504020204"/>
    <w:charset w:val="00"/>
    <w:family w:val="auto"/>
    <w:pitch w:val="default"/>
    <w:sig w:usb0="80002003" w:usb1="80002040" w:usb2="00000000" w:usb3="00000000" w:csb0="00000041" w:csb1="00000000"/>
  </w:font>
  <w:font w:name="Noteworthy Light">
    <w:panose1 w:val="02000400000000000000"/>
    <w:charset w:val="00"/>
    <w:family w:val="auto"/>
    <w:pitch w:val="default"/>
    <w:sig w:usb0="8000006F" w:usb1="08000048" w:usb2="14600000" w:usb3="00000000" w:csb0="20000111" w:csb1="00000000"/>
  </w:font>
  <w:font w:name="Noto Sans Batak">
    <w:panose1 w:val="020B0502040504020204"/>
    <w:charset w:val="00"/>
    <w:family w:val="auto"/>
    <w:pitch w:val="default"/>
    <w:sig w:usb0="80000003" w:usb1="00002000" w:usb2="00000000" w:usb3="00000000" w:csb0="00000001" w:csb1="00000000"/>
  </w:font>
  <w:font w:name="Noto Sans NKo">
    <w:panose1 w:val="020B0502040504020204"/>
    <w:charset w:val="00"/>
    <w:family w:val="auto"/>
    <w:pitch w:val="default"/>
    <w:sig w:usb0="80006003" w:usb1="80002000" w:usb2="00000000" w:usb3="00000000" w:csb0="00000001" w:csb1="00000000"/>
  </w:font>
  <w:font w:name="PT Serif Caption Regular">
    <w:panose1 w:val="02060603050505020204"/>
    <w:charset w:val="00"/>
    <w:family w:val="auto"/>
    <w:pitch w:val="default"/>
    <w:sig w:usb0="A00002EF" w:usb1="5000204B" w:usb2="00000000" w:usb3="00000000" w:csb0="20000097" w:csb1="00000000"/>
  </w:font>
  <w:font w:name="Shree Devanagari 714 Regular">
    <w:panose1 w:val="02000600000000000000"/>
    <w:charset w:val="00"/>
    <w:family w:val="auto"/>
    <w:pitch w:val="default"/>
    <w:sig w:usb0="80008003" w:usb1="00000000" w:usb2="00000000" w:usb3="00000000" w:csb0="00000003" w:csb1="00000000"/>
  </w:font>
  <w:font w:name="Savoye LET">
    <w:panose1 w:val="00000000000000000000"/>
    <w:charset w:val="00"/>
    <w:family w:val="auto"/>
    <w:pitch w:val="default"/>
    <w:sig w:usb0="A00002FF" w:usb1="5000005B" w:usb2="00000000" w:usb3="00000000" w:csb0="2000019F" w:csb1="06000000"/>
  </w:font>
  <w:font w:name="SignPainter HouseScript">
    <w:panose1 w:val="02000006070000020004"/>
    <w:charset w:val="00"/>
    <w:family w:val="auto"/>
    <w:pitch w:val="default"/>
    <w:sig w:usb0="800000AF" w:usb1="0000004A" w:usb2="00000000" w:usb3="00000000" w:csb0="2000019F" w:csb1="00000000"/>
  </w:font>
  <w:font w:name="Snell Roundhand Regular">
    <w:panose1 w:val="02000603080000090004"/>
    <w:charset w:val="00"/>
    <w:family w:val="auto"/>
    <w:pitch w:val="default"/>
    <w:sig w:usb0="80000027" w:usb1="00000000" w:usb2="00000000" w:usb3="00000000" w:csb0="20000111" w:csb1="41000000"/>
  </w:font>
  <w:font w:name="Tahoma Regular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Telugu MN Regular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Zapfino">
    <w:panose1 w:val="03030300040707070C03"/>
    <w:charset w:val="00"/>
    <w:family w:val="auto"/>
    <w:pitch w:val="default"/>
    <w:sig w:usb0="80000067" w:usb1="40000041" w:usb2="00000000" w:usb3="00000000" w:csb0="20000093" w:csb1="00000000"/>
  </w:font>
  <w:font w:name="Zapf Dingbats">
    <w:panose1 w:val="05020102010704020609"/>
    <w:charset w:val="00"/>
    <w:family w:val="auto"/>
    <w:pitch w:val="default"/>
    <w:sig w:usb0="00000000" w:usb1="00000000" w:usb2="00000000" w:usb3="00000000" w:csb0="00000000" w:csb1="00000000"/>
  </w:font>
  <w:font w:name="Trebuchet MS Regular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Verdana Regular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aseem Regular">
    <w:panose1 w:val="00000400000000000000"/>
    <w:charset w:val="00"/>
    <w:family w:val="auto"/>
    <w:pitch w:val="default"/>
    <w:sig w:usb0="00000000" w:usb1="00000000" w:usb2="00000000" w:usb3="00000000" w:csb0="00000040" w:csb1="2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Trattatello">
    <w:panose1 w:val="020F0403020200020303"/>
    <w:charset w:val="00"/>
    <w:family w:val="auto"/>
    <w:pitch w:val="default"/>
    <w:sig w:usb0="00000001" w:usb1="00002000" w:usb2="00000000" w:usb3="00000000" w:csb0="2000019F" w:csb1="4F010000"/>
  </w:font>
  <w:font w:name="Toppan Bunkyu Gothic Regular">
    <w:panose1 w:val="020B0600000000000000"/>
    <w:charset w:val="80"/>
    <w:family w:val="auto"/>
    <w:pitch w:val="default"/>
    <w:sig w:usb0="000002D7" w:usb1="2AC73C11" w:usb2="00000012" w:usb3="00000000" w:csb0="2002009F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TSong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cademy Engraved LET">
    <w:panose1 w:val="02000000000000000000"/>
    <w:charset w:val="00"/>
    <w:family w:val="auto"/>
    <w:pitch w:val="default"/>
    <w:sig w:usb0="8000007F" w:usb1="4000000A" w:usb2="00000000" w:usb3="00000000" w:csb0="00000001" w:csb1="00000000"/>
  </w:font>
  <w:font w:name="Al Nile Regular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American Typewriter Regular">
    <w:panose1 w:val="02090604020004020304"/>
    <w:charset w:val="00"/>
    <w:family w:val="auto"/>
    <w:pitch w:val="default"/>
    <w:sig w:usb0="A000006F" w:usb1="00000019" w:usb2="00000000" w:usb3="00000000" w:csb0="20000111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5E34FD"/>
    <w:rsid w:val="02F81599"/>
    <w:rsid w:val="060D261B"/>
    <w:rsid w:val="071948F4"/>
    <w:rsid w:val="07CA1333"/>
    <w:rsid w:val="0821329F"/>
    <w:rsid w:val="089552E2"/>
    <w:rsid w:val="0E420496"/>
    <w:rsid w:val="10E25A36"/>
    <w:rsid w:val="10ED4ADE"/>
    <w:rsid w:val="12687318"/>
    <w:rsid w:val="135F636B"/>
    <w:rsid w:val="1B2F0DBD"/>
    <w:rsid w:val="1FE627C8"/>
    <w:rsid w:val="20ED1165"/>
    <w:rsid w:val="217C1BD1"/>
    <w:rsid w:val="21CF39DF"/>
    <w:rsid w:val="24EA0E23"/>
    <w:rsid w:val="25BA43DD"/>
    <w:rsid w:val="29B734AF"/>
    <w:rsid w:val="2BDB757C"/>
    <w:rsid w:val="2C027DB9"/>
    <w:rsid w:val="2DB635B4"/>
    <w:rsid w:val="32CE1D13"/>
    <w:rsid w:val="3FBF6E96"/>
    <w:rsid w:val="499E1B2B"/>
    <w:rsid w:val="4B0A2D21"/>
    <w:rsid w:val="4C300AD4"/>
    <w:rsid w:val="4C4B4CD5"/>
    <w:rsid w:val="4C885497"/>
    <w:rsid w:val="4CF76152"/>
    <w:rsid w:val="5340150C"/>
    <w:rsid w:val="53403905"/>
    <w:rsid w:val="569F0507"/>
    <w:rsid w:val="5F111603"/>
    <w:rsid w:val="68950E7C"/>
    <w:rsid w:val="71EE753A"/>
    <w:rsid w:val="771F0AD2"/>
    <w:rsid w:val="77230444"/>
    <w:rsid w:val="79354F72"/>
    <w:rsid w:val="7B3E7105"/>
    <w:rsid w:val="7BAC15E9"/>
    <w:rsid w:val="FD5E34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center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Thidieu/Library/Containers/com.kingsoft.wpsoffice.mac.global/Data/.kingsoft/office6/templates/download/tBTYwwigGe65713/Hand%20Drawing%20Flower%20Border%20Letter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 Drawing Flower Border Letter.docx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Office_12.1.23155.23155_F1E327BC-269C-435d-A152-05C5408002CA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2026-03-27T10:27:00Z</dcterms:created>
  <dc:creator>WPS_1690476661</dc:creator>
  <cp:lastModifiedBy>WPS_1690476661</cp:lastModifiedBy>
  <dcterms:modified xsi:type="dcterms:W3CDTF">2026-03-27T12:06:14Z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1033-12.1.23155.23155</vt:lpwstr>
  </property>
  <property fmtid="{D5CDD505-2E9C-101B-9397-08002B2CF9AE}" pid="3" name="ICV">
    <vt:lpwstr>B9626BFDFC5E30E6F9BDC6695F70B350_41</vt:lpwstr>
  </property>
</Properties>
</file>